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10C" w:rsidRDefault="00AA210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-63pt;margin-top:-48.75pt;width:789.75pt;height:592.5pt;z-index:251658240;visibility:visible">
            <v:imagedata r:id="rId4" o:title=""/>
          </v:shape>
        </w:pict>
      </w:r>
      <w:r>
        <w:t xml:space="preserve">    </w:t>
      </w:r>
    </w:p>
    <w:p w:rsidR="00AA210C" w:rsidRDefault="00AA210C">
      <w:r>
        <w:br w:type="page"/>
      </w:r>
    </w:p>
    <w:p w:rsidR="00AA210C" w:rsidRDefault="00AA210C">
      <w:r>
        <w:rPr>
          <w:noProof/>
        </w:rPr>
        <w:pict>
          <v:shape id="_x0000_s1027" type="#_x0000_t75" style="position:absolute;left:0;text-align:left;margin-left:-53.25pt;margin-top:-58.5pt;width:776.25pt;height:582pt;z-index:251659264;visibility:visible">
            <v:imagedata r:id="rId5" o:title=""/>
          </v:shape>
        </w:pict>
      </w:r>
    </w:p>
    <w:sectPr w:rsidR="00AA210C" w:rsidSect="00D70C6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C60"/>
    <w:rsid w:val="004506BF"/>
    <w:rsid w:val="005F4686"/>
    <w:rsid w:val="006552DD"/>
    <w:rsid w:val="009A169F"/>
    <w:rsid w:val="00A42459"/>
    <w:rsid w:val="00A6706E"/>
    <w:rsid w:val="00AA210C"/>
    <w:rsid w:val="00AA6DCD"/>
    <w:rsid w:val="00B338AA"/>
    <w:rsid w:val="00B409FC"/>
    <w:rsid w:val="00C5315E"/>
    <w:rsid w:val="00C5606E"/>
    <w:rsid w:val="00D34BF7"/>
    <w:rsid w:val="00D70C60"/>
    <w:rsid w:val="00F811D2"/>
    <w:rsid w:val="00FC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BF7"/>
    <w:pPr>
      <w:ind w:firstLine="72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0C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</Words>
  <Characters>9</Characters>
  <Application>Microsoft Office Outlook</Application>
  <DocSecurity>0</DocSecurity>
  <Lines>0</Lines>
  <Paragraphs>0</Paragraphs>
  <ScaleCrop>false</ScaleCrop>
  <Company>PNUD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Solon Moliere Junior</dc:creator>
  <cp:keywords/>
  <dc:description/>
  <cp:lastModifiedBy>Edna Civil</cp:lastModifiedBy>
  <cp:revision>2</cp:revision>
  <dcterms:created xsi:type="dcterms:W3CDTF">2009-12-03T22:15:00Z</dcterms:created>
  <dcterms:modified xsi:type="dcterms:W3CDTF">2009-12-03T22:15:00Z</dcterms:modified>
</cp:coreProperties>
</file>